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pict>
          <v:shape id="_x0000_i1025" o:spt="75" alt="6b8936896483d3e36753ae232dca092" type="#_x0000_t75" style="height:641.9pt;width:453.5pt;" filled="f" o:preferrelative="t" stroked="f" coordsize="21600,21600">
            <v:path/>
            <v:fill on="f" focussize="0,0"/>
            <v:stroke on="f"/>
            <v:imagedata r:id="rId4" o:title="6b8936896483d3e36753ae232dca092"/>
            <o:lock v:ext="edit" aspectratio="t"/>
            <w10:wrap type="none"/>
            <w10:anchorlock/>
          </v:shape>
        </w:pic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pict>
          <v:shape id="_x0000_i1033" o:spt="75" alt="d79ef1633e5339ece11857860fcaa9e" type="#_x0000_t75" style="height:668.9pt;width:453.5pt;" filled="f" o:preferrelative="t" stroked="f" coordsize="21600,21600">
            <v:path/>
            <v:fill on="f" focussize="0,0"/>
            <v:stroke on="f"/>
            <v:imagedata r:id="rId5" o:title="d79ef1633e5339ece11857860fcaa9e"/>
            <o:lock v:ext="edit" aspectratio="t"/>
            <w10:wrap type="none"/>
            <w10:anchorlock/>
          </v:shape>
        </w:pict>
      </w:r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pict>
          <v:shape id="_x0000_i1027" o:spt="75" alt="cd86d6f191847b5891c8ef8dc8ae912" type="#_x0000_t75" style="height:667.4pt;width:453.5pt;" filled="f" o:preferrelative="t" stroked="f" coordsize="21600,21600">
            <v:path/>
            <v:fill on="f" focussize="0,0"/>
            <v:stroke on="f"/>
            <v:imagedata r:id="rId6" o:title="cd86d6f191847b5891c8ef8dc8ae912"/>
            <o:lock v:ext="edit" aspectratio="t"/>
            <w10:wrap type="none"/>
            <w10:anchorlock/>
          </v:shape>
        </w:pic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pict>
          <v:shape id="_x0000_i1031" o:spt="75" alt="cf18151189070b633dcc848c229a86e" type="#_x0000_t75" style="height:665.15pt;width:453.5pt;" filled="f" o:preferrelative="t" stroked="f" coordsize="21600,21600">
            <v:path/>
            <v:fill on="f" focussize="0,0"/>
            <v:stroke on="f"/>
            <v:imagedata r:id="rId7" o:title="cf18151189070b633dcc848c229a86e"/>
            <o:lock v:ext="edit" aspectratio="t"/>
            <w10:wrap type="none"/>
            <w10:anchorlock/>
          </v:shape>
        </w:pic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pict>
          <v:shape id="_x0000_i1030" o:spt="75" alt="566d063326d3d8c8ede1d9b8b46e6b3" type="#_x0000_t75" style="height:668.9pt;width:453.5pt;" filled="f" o:preferrelative="t" stroked="f" coordsize="21600,21600">
            <v:path/>
            <v:fill on="f" focussize="0,0"/>
            <v:stroke on="f"/>
            <v:imagedata r:id="rId8" o:title="566d063326d3d8c8ede1d9b8b46e6b3"/>
            <o:lock v:ext="edit" aspectratio="t"/>
            <w10:wrap type="none"/>
            <w10:anchorlock/>
          </v:shape>
        </w:pict>
      </w:r>
    </w:p>
    <w:sectPr>
      <w:endnotePr>
        <w:numFmt w:val="decimal"/>
      </w:endnotePr>
      <w:pgSz w:w="11906" w:h="16838"/>
      <w:pgMar w:top="1701" w:right="1389" w:bottom="1701" w:left="1437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穝灿砰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56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330A"/>
    <w:rsid w:val="003D3F49"/>
    <w:rsid w:val="00400108"/>
    <w:rsid w:val="004304A0"/>
    <w:rsid w:val="0058330A"/>
    <w:rsid w:val="006B1F37"/>
    <w:rsid w:val="009E0AC1"/>
    <w:rsid w:val="00A87714"/>
    <w:rsid w:val="00AB08FC"/>
    <w:rsid w:val="00B94DDC"/>
    <w:rsid w:val="00DD05E0"/>
    <w:rsid w:val="02AF1FC2"/>
    <w:rsid w:val="04CE5A6B"/>
    <w:rsid w:val="14880E6F"/>
    <w:rsid w:val="15327313"/>
    <w:rsid w:val="246D63A7"/>
    <w:rsid w:val="42310C2D"/>
    <w:rsid w:val="42345870"/>
    <w:rsid w:val="44230440"/>
    <w:rsid w:val="491432D9"/>
    <w:rsid w:val="4F136F9A"/>
    <w:rsid w:val="53463EB1"/>
    <w:rsid w:val="586243D5"/>
    <w:rsid w:val="59702712"/>
    <w:rsid w:val="5B2E6D93"/>
    <w:rsid w:val="6725646A"/>
    <w:rsid w:val="6A401DF1"/>
    <w:rsid w:val="70B52A7E"/>
    <w:rsid w:val="72FB09E6"/>
    <w:rsid w:val="7733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jc w:val="both"/>
    </w:pPr>
    <w:rPr>
      <w:rFonts w:ascii="Calibri" w:hAnsi="Calibri" w:eastAsia="宋体" w:cs="Times New Roman"/>
      <w:kern w:val="1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2</Pages>
  <Words>164</Words>
  <Characters>941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2018-09-20T09:42:00Z</dcterms:created>
  <dc:creator>2017</dc:creator>
  <cp:lastModifiedBy>Administrator</cp:lastModifiedBy>
  <cp:lastPrinted>2022-04-20T01:13:00Z</cp:lastPrinted>
  <dcterms:modified xsi:type="dcterms:W3CDTF">2022-04-26T08:10:51Z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